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1CE4A" w14:textId="6CD119C4" w:rsidR="00672056" w:rsidRDefault="00672056" w:rsidP="00672056">
      <w:pPr>
        <w:tabs>
          <w:tab w:val="center" w:pos="5179"/>
        </w:tabs>
      </w:pPr>
    </w:p>
    <w:p w14:paraId="36571855" w14:textId="4602D598" w:rsidR="00A0122A" w:rsidRPr="00EE30C1" w:rsidRDefault="00A529F0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>
        <w:rPr>
          <w:rStyle w:val="normaltextrun"/>
          <w:rFonts w:ascii="Futura PT Book" w:hAnsi="Futura PT Book" w:cs="Segoe UI"/>
          <w:color w:val="000000"/>
          <w:sz w:val="22"/>
          <w:szCs w:val="22"/>
        </w:rPr>
        <w:t>8</w:t>
      </w:r>
      <w:r w:rsidR="00A0122A"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 xml:space="preserve"> January 2024</w:t>
      </w:r>
      <w:r w:rsidR="00A0122A"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464D3278" w14:textId="77777777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1A960B46" w14:textId="77777777" w:rsidR="00A0122A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Style w:val="normaltextrun"/>
          <w:rFonts w:ascii="Futura PT Book" w:hAnsi="Futura PT Book" w:cs="Segoe UI"/>
          <w:color w:val="000000"/>
          <w:sz w:val="22"/>
          <w:szCs w:val="22"/>
        </w:rPr>
      </w:pPr>
    </w:p>
    <w:p w14:paraId="093B4291" w14:textId="77777777" w:rsidR="00A0122A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Style w:val="eop"/>
          <w:rFonts w:ascii="Futura PT Book" w:hAnsi="Futura PT Book" w:cs="Segoe UI"/>
          <w:color w:val="000000"/>
          <w:sz w:val="22"/>
          <w:szCs w:val="22"/>
        </w:rPr>
      </w:pP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>Welcome Grade 8 Students, Parents/Guardians,</w:t>
      </w:r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417568C0" w14:textId="77777777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</w:p>
    <w:p w14:paraId="504070CE" w14:textId="7E69611C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 xml:space="preserve">Belmont is </w:t>
      </w:r>
      <w:r w:rsidR="00A529F0">
        <w:rPr>
          <w:rStyle w:val="normaltextrun"/>
          <w:rFonts w:ascii="Futura PT Book" w:hAnsi="Futura PT Book" w:cs="Segoe UI"/>
          <w:color w:val="000000"/>
          <w:sz w:val="22"/>
          <w:szCs w:val="22"/>
        </w:rPr>
        <w:t>excited</w:t>
      </w: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 xml:space="preserve"> to have you join us in September 202</w:t>
      </w:r>
      <w:r w:rsidR="00A529F0">
        <w:rPr>
          <w:rStyle w:val="normaltextrun"/>
          <w:rFonts w:ascii="Futura PT Book" w:hAnsi="Futura PT Book" w:cs="Segoe UI"/>
          <w:color w:val="000000"/>
          <w:sz w:val="22"/>
          <w:szCs w:val="22"/>
        </w:rPr>
        <w:t>5</w:t>
      </w: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 xml:space="preserve"> as our newest Bulldogs! Shared below is general information about what you can expect as part of our Grade 9 course selection process and your transition to secondary school. Please note the dates and discuss the information together</w:t>
      </w:r>
      <w:r w:rsidR="00A529F0">
        <w:rPr>
          <w:rStyle w:val="normaltextrun"/>
          <w:rFonts w:ascii="Futura PT Book" w:hAnsi="Futura PT Book" w:cs="Segoe UI"/>
          <w:color w:val="000000"/>
          <w:sz w:val="22"/>
          <w:szCs w:val="22"/>
        </w:rPr>
        <w:t>,</w:t>
      </w: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 xml:space="preserve"> as family input and guidance are valuable during this process and transition.</w:t>
      </w:r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53346D9F" w14:textId="77777777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1D5E3DFD" w14:textId="77777777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  <w:u w:val="single"/>
        </w:rPr>
        <w:t>Grade 9 Course Selection</w:t>
      </w:r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437CC27D" w14:textId="77777777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243E1C5D" w14:textId="751C13AF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 xml:space="preserve">Your Grade 9 </w:t>
      </w:r>
      <w:r w:rsidRPr="00EE30C1">
        <w:rPr>
          <w:rStyle w:val="normaltextrun"/>
          <w:rFonts w:ascii="Futura PT Book" w:hAnsi="Futura PT Book" w:cs="Segoe UI"/>
          <w:i/>
          <w:iCs/>
          <w:color w:val="000000"/>
          <w:sz w:val="22"/>
          <w:szCs w:val="22"/>
        </w:rPr>
        <w:t>Course Selection Booklet</w:t>
      </w: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 xml:space="preserve"> and </w:t>
      </w:r>
      <w:r w:rsidRPr="00EE30C1">
        <w:rPr>
          <w:rStyle w:val="normaltextrun"/>
          <w:rFonts w:ascii="Futura PT Book" w:hAnsi="Futura PT Book" w:cs="Segoe UI"/>
          <w:i/>
          <w:iCs/>
          <w:color w:val="000000"/>
          <w:sz w:val="22"/>
          <w:szCs w:val="22"/>
        </w:rPr>
        <w:t>Form</w:t>
      </w: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 xml:space="preserve"> are now available on </w:t>
      </w:r>
      <w:hyperlink r:id="rId11" w:tgtFrame="_blank" w:history="1">
        <w:r w:rsidRPr="00EE30C1">
          <w:rPr>
            <w:rStyle w:val="normaltextrun"/>
            <w:rFonts w:ascii="Futura PT Book" w:hAnsi="Futura PT Book" w:cs="Segoe UI"/>
            <w:color w:val="0000FF"/>
            <w:sz w:val="22"/>
            <w:szCs w:val="22"/>
            <w:u w:val="single"/>
          </w:rPr>
          <w:t>Belmont’s website</w:t>
        </w:r>
      </w:hyperlink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 xml:space="preserve">. This booklet lists and describes the courses and programs available to Grade 9 students. We recommend that students and parents read the booklet prior to our information night which will be held on </w:t>
      </w:r>
      <w:r w:rsidR="009C4C7D"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</w:rPr>
        <w:t>Tuesday</w:t>
      </w:r>
      <w:r w:rsidRPr="00EE30C1"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</w:rPr>
        <w:t xml:space="preserve"> January </w:t>
      </w:r>
      <w:r w:rsidR="009C4C7D"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</w:rPr>
        <w:t>28th</w:t>
      </w: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 xml:space="preserve">. Additionally, the </w:t>
      </w:r>
      <w:r w:rsidRPr="00806AF3">
        <w:rPr>
          <w:rStyle w:val="normaltextrun"/>
          <w:rFonts w:ascii="Futura PT Book" w:hAnsi="Futura PT Book" w:cs="Segoe UI"/>
          <w:color w:val="000000"/>
          <w:sz w:val="22"/>
          <w:szCs w:val="22"/>
        </w:rPr>
        <w:t>Course Selection Form</w:t>
      </w: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 xml:space="preserve"> outlines the selections that students will make electronically via </w:t>
      </w:r>
      <w:proofErr w:type="spellStart"/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>MyEducationBC</w:t>
      </w:r>
      <w:proofErr w:type="spellEnd"/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 xml:space="preserve"> at their Middle School in February</w:t>
      </w:r>
      <w:r w:rsidRPr="00EE30C1">
        <w:rPr>
          <w:rStyle w:val="normaltextrun"/>
          <w:rFonts w:ascii="Futura PT Book" w:hAnsi="Futura PT Book" w:cs="Segoe UI"/>
          <w:i/>
          <w:iCs/>
          <w:color w:val="000000"/>
          <w:sz w:val="22"/>
          <w:szCs w:val="22"/>
        </w:rPr>
        <w:t>. </w:t>
      </w: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>This can be a helpful reference for students to bring on their course selection day.</w:t>
      </w:r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7DD2E549" w14:textId="77777777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1EB328FE" w14:textId="77777777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  <w:u w:val="single"/>
        </w:rPr>
        <w:t>Belmont’s Programs and Bulletin</w:t>
      </w:r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5A385B55" w14:textId="77777777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3F14BB86" w14:textId="77777777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 xml:space="preserve">More information about Belmont’s programs and courses offered is </w:t>
      </w:r>
      <w:r w:rsidRPr="00EE30C1">
        <w:rPr>
          <w:rStyle w:val="normaltextrun"/>
          <w:rFonts w:ascii="Futura PT Book" w:hAnsi="Futura PT Book" w:cs="Segoe UI"/>
          <w:color w:val="212120"/>
          <w:sz w:val="22"/>
          <w:szCs w:val="22"/>
        </w:rPr>
        <w:t>shared under the</w:t>
      </w: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 xml:space="preserve"> Programs tab of our </w:t>
      </w:r>
      <w:hyperlink r:id="rId12" w:tgtFrame="_blank" w:history="1">
        <w:r w:rsidRPr="00EE30C1">
          <w:rPr>
            <w:rStyle w:val="normaltextrun"/>
            <w:rFonts w:ascii="Futura PT Book" w:hAnsi="Futura PT Book" w:cs="Segoe UI"/>
            <w:color w:val="0000FF"/>
            <w:sz w:val="22"/>
            <w:szCs w:val="22"/>
            <w:u w:val="single"/>
          </w:rPr>
          <w:t>website</w:t>
        </w:r>
      </w:hyperlink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>.</w:t>
      </w:r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196ACFE2" w14:textId="77777777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31B5E087" w14:textId="77777777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>We also encourage you to check out our bi-weekly post, the</w:t>
      </w:r>
      <w:r w:rsidRPr="00EE30C1">
        <w:rPr>
          <w:rStyle w:val="normaltextrun"/>
          <w:rFonts w:ascii="Futura PT Book" w:hAnsi="Futura PT Book" w:cs="Segoe UI"/>
          <w:color w:val="1154CC"/>
          <w:sz w:val="22"/>
          <w:szCs w:val="22"/>
        </w:rPr>
        <w:t xml:space="preserve"> </w:t>
      </w:r>
      <w:hyperlink r:id="rId13" w:tgtFrame="_blank" w:history="1">
        <w:r w:rsidRPr="00EE30C1">
          <w:rPr>
            <w:rStyle w:val="normaltextrun"/>
            <w:rFonts w:ascii="Futura PT Book" w:hAnsi="Futura PT Book" w:cs="Segoe UI"/>
            <w:color w:val="0000FF"/>
            <w:sz w:val="22"/>
            <w:szCs w:val="22"/>
            <w:u w:val="single"/>
          </w:rPr>
          <w:t>Belmont Bulletin</w:t>
        </w:r>
      </w:hyperlink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>, to keep up-to-date on the latest school news, events and offerings.</w:t>
      </w:r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29736333" w14:textId="77777777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4AB1724B" w14:textId="77777777" w:rsidR="00A0122A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  <w:u w:val="single"/>
        </w:rPr>
      </w:pPr>
    </w:p>
    <w:p w14:paraId="147A8E20" w14:textId="77777777" w:rsidR="00A0122A" w:rsidRPr="000E2CD7" w:rsidRDefault="00A0122A" w:rsidP="00A0122A">
      <w:pPr>
        <w:pStyle w:val="paragraph"/>
        <w:spacing w:before="0" w:beforeAutospacing="0" w:after="0" w:afterAutospacing="0"/>
        <w:ind w:right="30" w:firstLine="720"/>
        <w:textAlignment w:val="baseline"/>
        <w:rPr>
          <w:rStyle w:val="normaltextrun"/>
          <w:rFonts w:ascii="Futura PT Book" w:hAnsi="Futura PT Book" w:cs="Segoe UI"/>
          <w:b/>
          <w:bCs/>
          <w:i/>
          <w:iCs/>
          <w:color w:val="000000"/>
          <w:sz w:val="22"/>
          <w:szCs w:val="22"/>
        </w:rPr>
      </w:pPr>
      <w:r w:rsidRPr="000E2CD7">
        <w:rPr>
          <w:rStyle w:val="normaltextrun"/>
          <w:rFonts w:ascii="Futura PT Book" w:hAnsi="Futura PT Book" w:cs="Segoe UI"/>
          <w:b/>
          <w:bCs/>
          <w:i/>
          <w:iCs/>
          <w:color w:val="000000"/>
          <w:sz w:val="22"/>
          <w:szCs w:val="22"/>
        </w:rPr>
        <w:t>Please refer to the next page for all Grade 9 course selection dates</w:t>
      </w:r>
    </w:p>
    <w:p w14:paraId="3CAB2429" w14:textId="77777777" w:rsidR="00A0122A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  <w:u w:val="single"/>
        </w:rPr>
      </w:pPr>
    </w:p>
    <w:p w14:paraId="0C971E20" w14:textId="77777777" w:rsidR="00A0122A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  <w:u w:val="single"/>
        </w:rPr>
      </w:pPr>
    </w:p>
    <w:p w14:paraId="1C6B7450" w14:textId="77777777" w:rsidR="00A0122A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  <w:u w:val="single"/>
        </w:rPr>
      </w:pPr>
    </w:p>
    <w:p w14:paraId="6159EDDD" w14:textId="77777777" w:rsidR="00A0122A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  <w:u w:val="single"/>
        </w:rPr>
      </w:pPr>
    </w:p>
    <w:p w14:paraId="52071817" w14:textId="77777777" w:rsidR="00A0122A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  <w:u w:val="single"/>
        </w:rPr>
      </w:pPr>
    </w:p>
    <w:p w14:paraId="75341E44" w14:textId="77777777" w:rsidR="00A0122A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  <w:u w:val="single"/>
        </w:rPr>
      </w:pPr>
    </w:p>
    <w:p w14:paraId="6B7A16D4" w14:textId="77777777" w:rsidR="00A0122A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  <w:u w:val="single"/>
        </w:rPr>
      </w:pPr>
    </w:p>
    <w:p w14:paraId="45CAB43B" w14:textId="77777777" w:rsidR="00A0122A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  <w:u w:val="single"/>
        </w:rPr>
      </w:pPr>
    </w:p>
    <w:p w14:paraId="0C7126F6" w14:textId="77777777" w:rsidR="00A0122A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  <w:u w:val="single"/>
        </w:rPr>
      </w:pPr>
    </w:p>
    <w:p w14:paraId="14F8F228" w14:textId="77777777" w:rsidR="00A0122A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  <w:u w:val="single"/>
        </w:rPr>
      </w:pPr>
    </w:p>
    <w:p w14:paraId="09EA8D4E" w14:textId="77777777" w:rsidR="00A0122A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  <w:u w:val="single"/>
        </w:rPr>
      </w:pPr>
    </w:p>
    <w:p w14:paraId="6BF05194" w14:textId="2D6EACDE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  <w:u w:val="single"/>
        </w:rPr>
        <w:t>February Transition Events and Dates </w:t>
      </w:r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7D768D07" w14:textId="77777777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480D45E5" w14:textId="77777777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  <w:r w:rsidRPr="00EE30C1"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</w:rPr>
        <w:t>Middle School Visit #1</w:t>
      </w:r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403F41E0" w14:textId="6CBC6665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</w:rPr>
        <w:t xml:space="preserve">Date(s): </w:t>
      </w: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>Monday 2</w:t>
      </w:r>
      <w:r w:rsidR="00E26890">
        <w:rPr>
          <w:rStyle w:val="normaltextrun"/>
          <w:rFonts w:ascii="Futura PT Book" w:hAnsi="Futura PT Book" w:cs="Segoe UI"/>
          <w:color w:val="000000"/>
          <w:sz w:val="22"/>
          <w:szCs w:val="22"/>
        </w:rPr>
        <w:t>7</w:t>
      </w: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  <w:vertAlign w:val="superscript"/>
        </w:rPr>
        <w:t>th</w:t>
      </w: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 xml:space="preserve"> January- Spencer</w:t>
      </w:r>
      <w:r w:rsidR="00E26890">
        <w:rPr>
          <w:rStyle w:val="normaltextrun"/>
          <w:rFonts w:ascii="Futura PT Book" w:hAnsi="Futura PT Book" w:cs="Segoe UI"/>
          <w:color w:val="000000"/>
          <w:sz w:val="22"/>
          <w:szCs w:val="22"/>
        </w:rPr>
        <w:t>/</w:t>
      </w: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 xml:space="preserve"> Centre Mountain </w:t>
      </w:r>
      <w:proofErr w:type="spellStart"/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>Lellum</w:t>
      </w:r>
      <w:proofErr w:type="spellEnd"/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 xml:space="preserve"> </w:t>
      </w:r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55CF067D" w14:textId="2B92708A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</w:rPr>
        <w:t>What to expect:</w:t>
      </w: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 xml:space="preserve"> </w:t>
      </w:r>
      <w:r w:rsidRPr="00EE30C1">
        <w:rPr>
          <w:rStyle w:val="normaltextrun"/>
          <w:rFonts w:ascii="Futura PT Book" w:hAnsi="Futura PT Book" w:cs="Segoe UI"/>
          <w:sz w:val="22"/>
          <w:szCs w:val="22"/>
        </w:rPr>
        <w:t>In-person visit from Belmont counsellor</w:t>
      </w:r>
      <w:r w:rsidR="00E26890">
        <w:rPr>
          <w:rStyle w:val="normaltextrun"/>
          <w:rFonts w:ascii="Futura PT Book" w:hAnsi="Futura PT Book" w:cs="Segoe UI"/>
          <w:sz w:val="22"/>
          <w:szCs w:val="22"/>
        </w:rPr>
        <w:t xml:space="preserve"> and VP</w:t>
      </w:r>
      <w:r w:rsidRPr="00EE30C1">
        <w:rPr>
          <w:rStyle w:val="normaltextrun"/>
          <w:rFonts w:ascii="Futura PT Book" w:hAnsi="Futura PT Book" w:cs="Segoe UI"/>
          <w:sz w:val="22"/>
          <w:szCs w:val="22"/>
        </w:rPr>
        <w:t xml:space="preserve"> introducing Grade 9 courses and elective options. Bring the questions that arise from this visit to the family night!</w:t>
      </w:r>
      <w:r w:rsidRPr="00EE30C1">
        <w:rPr>
          <w:rStyle w:val="eop"/>
          <w:rFonts w:ascii="Futura PT Book" w:hAnsi="Futura PT Book" w:cs="Segoe UI"/>
          <w:sz w:val="22"/>
          <w:szCs w:val="22"/>
        </w:rPr>
        <w:t> </w:t>
      </w:r>
    </w:p>
    <w:p w14:paraId="0238DAA2" w14:textId="77777777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5A281792" w14:textId="77777777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</w:rPr>
        <w:t>Grade 8 Student and Family Information Night</w:t>
      </w:r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4F1D2803" w14:textId="7234D6A2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</w:rPr>
        <w:t>Date:</w:t>
      </w: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 xml:space="preserve"> </w:t>
      </w:r>
      <w:r w:rsidR="00BE4247">
        <w:rPr>
          <w:rStyle w:val="normaltextrun"/>
          <w:rFonts w:ascii="Futura PT Book" w:hAnsi="Futura PT Book" w:cs="Segoe UI"/>
          <w:color w:val="000000"/>
          <w:sz w:val="22"/>
          <w:szCs w:val="22"/>
        </w:rPr>
        <w:t>Tuesday,</w:t>
      </w: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 xml:space="preserve"> </w:t>
      </w:r>
      <w:r w:rsidR="00BE4247">
        <w:rPr>
          <w:rStyle w:val="normaltextrun"/>
          <w:rFonts w:ascii="Futura PT Book" w:hAnsi="Futura PT Book" w:cs="Segoe UI"/>
          <w:color w:val="000000"/>
          <w:sz w:val="22"/>
          <w:szCs w:val="22"/>
        </w:rPr>
        <w:t>28th</w:t>
      </w: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 xml:space="preserve"> January</w:t>
      </w:r>
      <w:r w:rsidRPr="00EE30C1">
        <w:rPr>
          <w:rStyle w:val="tabchar"/>
          <w:rFonts w:ascii="Futura PT Book" w:hAnsi="Futura PT Book" w:cs="Calibri"/>
          <w:color w:val="000000"/>
          <w:sz w:val="22"/>
          <w:szCs w:val="22"/>
        </w:rPr>
        <w:t xml:space="preserve"> </w:t>
      </w:r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2C94E21E" w14:textId="77777777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</w:rPr>
        <w:t>Time:</w:t>
      </w: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 xml:space="preserve"> 6 – 7</w:t>
      </w:r>
      <w:r>
        <w:rPr>
          <w:rStyle w:val="normaltextrun"/>
          <w:rFonts w:ascii="Futura PT Book" w:hAnsi="Futura PT Book" w:cs="Segoe UI"/>
          <w:color w:val="000000"/>
          <w:sz w:val="22"/>
          <w:szCs w:val="22"/>
        </w:rPr>
        <w:t>:30</w:t>
      </w: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 xml:space="preserve"> PM</w:t>
      </w:r>
      <w:r w:rsidRPr="00EE30C1">
        <w:rPr>
          <w:rStyle w:val="tabchar"/>
          <w:rFonts w:ascii="Futura PT Book" w:hAnsi="Futura PT Book" w:cs="Calibri"/>
          <w:color w:val="000000"/>
          <w:sz w:val="22"/>
          <w:szCs w:val="22"/>
        </w:rPr>
        <w:t xml:space="preserve"> </w:t>
      </w:r>
      <w:r w:rsidRPr="00EE30C1"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</w:rPr>
        <w:t>Location:</w:t>
      </w: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 xml:space="preserve"> Belmont Secondary School Gym</w:t>
      </w:r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66B3695F" w14:textId="085679A2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</w:rPr>
        <w:t>What to expect:</w:t>
      </w: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 xml:space="preserve"> A </w:t>
      </w:r>
      <w:proofErr w:type="gramStart"/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>30</w:t>
      </w:r>
      <w:r w:rsidR="00BE4247">
        <w:rPr>
          <w:rStyle w:val="normaltextrun"/>
          <w:rFonts w:ascii="Futura PT Book" w:hAnsi="Futura PT Book" w:cs="Segoe UI"/>
          <w:color w:val="000000"/>
          <w:sz w:val="22"/>
          <w:szCs w:val="22"/>
        </w:rPr>
        <w:t>-40</w:t>
      </w: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 xml:space="preserve"> minute</w:t>
      </w:r>
      <w:proofErr w:type="gramEnd"/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> introduction to our school, staff and programs</w:t>
      </w:r>
      <w:r>
        <w:rPr>
          <w:rStyle w:val="normaltextrun"/>
          <w:rFonts w:ascii="Futura PT Book" w:hAnsi="Futura PT Book" w:cs="Segoe UI"/>
          <w:color w:val="000000"/>
          <w:sz w:val="22"/>
          <w:szCs w:val="22"/>
        </w:rPr>
        <w:t xml:space="preserve"> followed by presentations from the District Careers and Academies departments</w:t>
      </w: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>. The second half of the evening will allow time for connecting with the leadership team, some staff, and self-guided tours of the school.</w:t>
      </w:r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0BDE3E80" w14:textId="77777777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681077EF" w14:textId="2AA99F35" w:rsidR="00A0122A" w:rsidRPr="004F7C53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/>
          <w:sz w:val="22"/>
          <w:szCs w:val="22"/>
        </w:rPr>
      </w:pPr>
      <w:r w:rsidRPr="00EE30C1"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</w:rPr>
        <w:t xml:space="preserve">Grade 9 Course Selection Window Opens in </w:t>
      </w:r>
      <w:proofErr w:type="spellStart"/>
      <w:r w:rsidRPr="00EE30C1"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</w:rPr>
        <w:t>MyEd</w:t>
      </w:r>
      <w:proofErr w:type="spellEnd"/>
      <w:r w:rsidRPr="004F7C53"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</w:rPr>
        <w:t xml:space="preserve">: </w:t>
      </w:r>
      <w:r w:rsidRPr="004F7C53">
        <w:rPr>
          <w:rFonts w:ascii="Futura PT Book" w:hAnsi="Futura PT Book"/>
          <w:sz w:val="22"/>
          <w:szCs w:val="22"/>
        </w:rPr>
        <w:t>T</w:t>
      </w:r>
      <w:r w:rsidR="003D7407" w:rsidRPr="004F7C53">
        <w:rPr>
          <w:rFonts w:ascii="Futura PT Book" w:hAnsi="Futura PT Book"/>
          <w:sz w:val="22"/>
          <w:szCs w:val="22"/>
        </w:rPr>
        <w:t>hursday</w:t>
      </w:r>
      <w:r w:rsidRPr="004F7C53">
        <w:rPr>
          <w:rFonts w:ascii="Futura PT Book" w:hAnsi="Futura PT Book"/>
          <w:sz w:val="22"/>
          <w:szCs w:val="22"/>
        </w:rPr>
        <w:t xml:space="preserve"> </w:t>
      </w:r>
      <w:r w:rsidR="00B82A13">
        <w:rPr>
          <w:rFonts w:ascii="Futura PT Book" w:hAnsi="Futura PT Book"/>
          <w:sz w:val="22"/>
          <w:szCs w:val="22"/>
        </w:rPr>
        <w:t>6</w:t>
      </w:r>
      <w:r w:rsidR="003D7407" w:rsidRPr="004F7C53">
        <w:rPr>
          <w:rFonts w:ascii="Futura PT Book" w:hAnsi="Futura PT Book"/>
          <w:sz w:val="22"/>
          <w:szCs w:val="22"/>
        </w:rPr>
        <w:t>th</w:t>
      </w:r>
      <w:r w:rsidRPr="004F7C53">
        <w:rPr>
          <w:rFonts w:ascii="Futura PT Book" w:hAnsi="Futura PT Book"/>
          <w:sz w:val="22"/>
          <w:szCs w:val="22"/>
        </w:rPr>
        <w:t xml:space="preserve"> February 202</w:t>
      </w:r>
      <w:r w:rsidR="004F7C53" w:rsidRPr="004F7C53">
        <w:rPr>
          <w:rFonts w:ascii="Futura PT Book" w:hAnsi="Futura PT Book"/>
          <w:sz w:val="22"/>
          <w:szCs w:val="22"/>
        </w:rPr>
        <w:t>4</w:t>
      </w:r>
      <w:r w:rsidRPr="004F7C53">
        <w:rPr>
          <w:rFonts w:ascii="Futura PT Book" w:hAnsi="Futura PT Book"/>
          <w:sz w:val="22"/>
          <w:szCs w:val="22"/>
        </w:rPr>
        <w:t> </w:t>
      </w:r>
    </w:p>
    <w:p w14:paraId="5AD5F7F2" w14:textId="77777777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5D95DCDF" w14:textId="77777777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</w:rPr>
        <w:t>Middle School Visit #2</w:t>
      </w:r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59474EAC" w14:textId="424ABB00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</w:rPr>
        <w:t xml:space="preserve">Date(s): </w:t>
      </w: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>Spencer (</w:t>
      </w:r>
      <w:r w:rsidR="002148E7">
        <w:rPr>
          <w:rStyle w:val="normaltextrun"/>
          <w:rFonts w:ascii="Futura PT Book" w:hAnsi="Futura PT Book" w:cs="Segoe UI"/>
          <w:color w:val="000000"/>
          <w:sz w:val="22"/>
          <w:szCs w:val="22"/>
        </w:rPr>
        <w:t>10</w:t>
      </w: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>- 1</w:t>
      </w:r>
      <w:r w:rsidR="002148E7">
        <w:rPr>
          <w:rStyle w:val="normaltextrun"/>
          <w:rFonts w:ascii="Futura PT Book" w:hAnsi="Futura PT Book" w:cs="Segoe UI"/>
          <w:color w:val="000000"/>
          <w:sz w:val="22"/>
          <w:szCs w:val="22"/>
        </w:rPr>
        <w:t>1</w:t>
      </w: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  <w:vertAlign w:val="superscript"/>
        </w:rPr>
        <w:t>th</w:t>
      </w: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>); Centr</w:t>
      </w:r>
      <w:r w:rsidR="00037F81">
        <w:rPr>
          <w:rStyle w:val="normaltextrun"/>
          <w:rFonts w:ascii="Futura PT Book" w:hAnsi="Futura PT Book" w:cs="Segoe UI"/>
          <w:color w:val="000000"/>
          <w:sz w:val="22"/>
          <w:szCs w:val="22"/>
        </w:rPr>
        <w:t>e</w:t>
      </w: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 xml:space="preserve"> Mountain </w:t>
      </w:r>
      <w:proofErr w:type="spellStart"/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>Lellum</w:t>
      </w:r>
      <w:proofErr w:type="spellEnd"/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 xml:space="preserve"> (</w:t>
      </w:r>
      <w:r w:rsidR="002148E7">
        <w:rPr>
          <w:rStyle w:val="normaltextrun"/>
          <w:rFonts w:ascii="Futura PT Book" w:hAnsi="Futura PT Book" w:cs="Segoe UI"/>
          <w:color w:val="000000"/>
          <w:sz w:val="22"/>
          <w:szCs w:val="22"/>
        </w:rPr>
        <w:t>6</w:t>
      </w: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  <w:vertAlign w:val="superscript"/>
        </w:rPr>
        <w:t>th</w:t>
      </w: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 xml:space="preserve"> – </w:t>
      </w:r>
      <w:r w:rsidR="002148E7">
        <w:rPr>
          <w:rStyle w:val="normaltextrun"/>
          <w:rFonts w:ascii="Futura PT Book" w:hAnsi="Futura PT Book" w:cs="Segoe UI"/>
          <w:color w:val="000000"/>
          <w:sz w:val="22"/>
          <w:szCs w:val="22"/>
        </w:rPr>
        <w:t>7</w:t>
      </w: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  <w:vertAlign w:val="superscript"/>
        </w:rPr>
        <w:t>th</w:t>
      </w:r>
      <w:proofErr w:type="gramStart"/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>);</w:t>
      </w:r>
      <w:proofErr w:type="gramEnd"/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1FA1F966" w14:textId="77777777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</w:rPr>
        <w:t>What to expect:</w:t>
      </w: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 xml:space="preserve"> </w:t>
      </w:r>
      <w:r w:rsidRPr="00EE30C1">
        <w:rPr>
          <w:rStyle w:val="normaltextrun"/>
          <w:rFonts w:ascii="Futura PT Book" w:hAnsi="Futura PT Book" w:cs="Segoe UI"/>
          <w:sz w:val="22"/>
          <w:szCs w:val="22"/>
        </w:rPr>
        <w:t>In-person visit from Belmont counsellors to help students complete their Grade 9 course selections.</w:t>
      </w:r>
      <w:r w:rsidRPr="00EE30C1">
        <w:rPr>
          <w:rStyle w:val="eop"/>
          <w:rFonts w:ascii="Futura PT Book" w:hAnsi="Futura PT Book" w:cs="Segoe UI"/>
          <w:sz w:val="22"/>
          <w:szCs w:val="22"/>
        </w:rPr>
        <w:t> </w:t>
      </w:r>
    </w:p>
    <w:p w14:paraId="23E97A86" w14:textId="77777777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normaltextrun"/>
          <w:rFonts w:ascii="Futura PT Book" w:hAnsi="Futura PT Book" w:cs="Segoe UI"/>
          <w:i/>
          <w:iCs/>
          <w:sz w:val="22"/>
          <w:szCs w:val="22"/>
        </w:rPr>
        <w:t xml:space="preserve">Belmont staff will return to the middle schools to catch students who did not select courses </w:t>
      </w:r>
      <w:proofErr w:type="gramStart"/>
      <w:r w:rsidRPr="00EE30C1">
        <w:rPr>
          <w:rStyle w:val="normaltextrun"/>
          <w:rFonts w:ascii="Futura PT Book" w:hAnsi="Futura PT Book" w:cs="Segoe UI"/>
          <w:i/>
          <w:iCs/>
          <w:sz w:val="22"/>
          <w:szCs w:val="22"/>
        </w:rPr>
        <w:t>at a later date</w:t>
      </w:r>
      <w:proofErr w:type="gramEnd"/>
      <w:r w:rsidRPr="00EE30C1">
        <w:rPr>
          <w:rStyle w:val="normaltextrun"/>
          <w:rFonts w:ascii="Futura PT Book" w:hAnsi="Futura PT Book" w:cs="Segoe UI"/>
          <w:i/>
          <w:iCs/>
          <w:sz w:val="22"/>
          <w:szCs w:val="22"/>
        </w:rPr>
        <w:t>.</w:t>
      </w:r>
      <w:r w:rsidRPr="00EE30C1">
        <w:rPr>
          <w:rStyle w:val="eop"/>
          <w:rFonts w:ascii="Futura PT Book" w:hAnsi="Futura PT Book" w:cs="Segoe UI"/>
          <w:sz w:val="22"/>
          <w:szCs w:val="22"/>
        </w:rPr>
        <w:t> </w:t>
      </w:r>
    </w:p>
    <w:p w14:paraId="4F0E308F" w14:textId="77777777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6E69BB88" w14:textId="5D1A163E" w:rsidR="00A0122A" w:rsidRPr="004F7C53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normaltextrun"/>
          <w:rFonts w:ascii="Futura PT Book" w:hAnsi="Futura PT Book" w:cs="Segoe UI"/>
          <w:b/>
          <w:bCs/>
          <w:color w:val="000000"/>
          <w:sz w:val="22"/>
          <w:szCs w:val="22"/>
        </w:rPr>
        <w:t xml:space="preserve">Grade 9 Course Selection Window Closes: </w:t>
      </w:r>
      <w:r w:rsidRPr="004F7C53">
        <w:rPr>
          <w:rFonts w:ascii="Futura PT Book" w:hAnsi="Futura PT Book"/>
          <w:sz w:val="22"/>
          <w:szCs w:val="22"/>
        </w:rPr>
        <w:t>T</w:t>
      </w:r>
      <w:r w:rsidR="003D7407" w:rsidRPr="004F7C53">
        <w:rPr>
          <w:rFonts w:ascii="Futura PT Book" w:hAnsi="Futura PT Book"/>
          <w:sz w:val="22"/>
          <w:szCs w:val="22"/>
        </w:rPr>
        <w:t>hursday</w:t>
      </w:r>
      <w:r w:rsidRPr="004F7C53">
        <w:rPr>
          <w:rFonts w:ascii="Futura PT Book" w:hAnsi="Futura PT Book"/>
          <w:sz w:val="22"/>
          <w:szCs w:val="22"/>
        </w:rPr>
        <w:t xml:space="preserve"> 2</w:t>
      </w:r>
      <w:r w:rsidR="005E2FD7">
        <w:rPr>
          <w:rFonts w:ascii="Futura PT Book" w:hAnsi="Futura PT Book"/>
          <w:sz w:val="22"/>
          <w:szCs w:val="22"/>
        </w:rPr>
        <w:t>0th</w:t>
      </w:r>
      <w:r w:rsidRPr="004F7C53">
        <w:rPr>
          <w:rFonts w:ascii="Futura PT Book" w:hAnsi="Futura PT Book"/>
          <w:sz w:val="22"/>
          <w:szCs w:val="22"/>
        </w:rPr>
        <w:t xml:space="preserve"> February 202</w:t>
      </w:r>
      <w:r w:rsidR="004F7C53" w:rsidRPr="004F7C53">
        <w:rPr>
          <w:rFonts w:ascii="Futura PT Book" w:hAnsi="Futura PT Book"/>
          <w:sz w:val="22"/>
          <w:szCs w:val="22"/>
        </w:rPr>
        <w:t>4</w:t>
      </w:r>
      <w:r w:rsidRPr="004F7C53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694C4B96" w14:textId="77777777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2EFCAB03" w14:textId="77777777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>We understand that this can be a time of excitement and uncertainty and wish to assure you that your Belmont family is ready to help at every step along the way.</w:t>
      </w:r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2E394CAF" w14:textId="77777777" w:rsidR="00A0122A" w:rsidRPr="00EE30C1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673FB10F" w14:textId="69CFBC66" w:rsidR="00A0122A" w:rsidRDefault="00A0122A" w:rsidP="00A0122A">
      <w:pPr>
        <w:pStyle w:val="paragraph"/>
        <w:spacing w:before="0" w:beforeAutospacing="0" w:after="0" w:afterAutospacing="0"/>
        <w:ind w:right="30"/>
        <w:textAlignment w:val="baseline"/>
        <w:rPr>
          <w:rStyle w:val="eop"/>
          <w:rFonts w:ascii="Futura PT Book" w:hAnsi="Futura PT Book" w:cs="Segoe UI"/>
          <w:color w:val="000000"/>
          <w:sz w:val="22"/>
          <w:szCs w:val="22"/>
        </w:rPr>
      </w:pPr>
      <w:r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>In anticipation of Grade 8 celebrations and Grade 9 success,</w:t>
      </w:r>
      <w:r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</w:p>
    <w:p w14:paraId="617B782F" w14:textId="77777777" w:rsidR="003F78C8" w:rsidRPr="00EE30C1" w:rsidRDefault="003F78C8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</w:p>
    <w:p w14:paraId="11788456" w14:textId="55FB3C86" w:rsidR="00A0122A" w:rsidRPr="00EE30C1" w:rsidRDefault="007D373C" w:rsidP="00A0122A">
      <w:pPr>
        <w:pStyle w:val="paragraph"/>
        <w:spacing w:before="0" w:beforeAutospacing="0" w:after="0" w:afterAutospacing="0"/>
        <w:ind w:right="30"/>
        <w:textAlignment w:val="baseline"/>
        <w:rPr>
          <w:rFonts w:ascii="Futura PT Book" w:hAnsi="Futura PT Book" w:cs="Segoe UI"/>
          <w:color w:val="212120"/>
          <w:sz w:val="22"/>
          <w:szCs w:val="22"/>
        </w:rPr>
      </w:pPr>
      <w:r>
        <w:rPr>
          <w:rStyle w:val="normaltextrun"/>
          <w:rFonts w:ascii="Futura PT Book" w:hAnsi="Futura PT Book" w:cs="Segoe UI"/>
          <w:color w:val="000000"/>
          <w:sz w:val="22"/>
          <w:szCs w:val="22"/>
        </w:rPr>
        <w:t xml:space="preserve">Your </w:t>
      </w:r>
      <w:r w:rsidR="00A0122A" w:rsidRPr="00EE30C1">
        <w:rPr>
          <w:rStyle w:val="normaltextrun"/>
          <w:rFonts w:ascii="Futura PT Book" w:hAnsi="Futura PT Book" w:cs="Segoe UI"/>
          <w:color w:val="000000"/>
          <w:sz w:val="22"/>
          <w:szCs w:val="22"/>
        </w:rPr>
        <w:t>Belmont</w:t>
      </w:r>
      <w:r w:rsidR="00A0122A" w:rsidRPr="00EE30C1">
        <w:rPr>
          <w:rStyle w:val="eop"/>
          <w:rFonts w:ascii="Futura PT Book" w:hAnsi="Futura PT Book" w:cs="Segoe UI"/>
          <w:color w:val="000000"/>
          <w:sz w:val="22"/>
          <w:szCs w:val="22"/>
        </w:rPr>
        <w:t> </w:t>
      </w:r>
      <w:r>
        <w:rPr>
          <w:rStyle w:val="eop"/>
          <w:rFonts w:ascii="Futura PT Book" w:hAnsi="Futura PT Book" w:cs="Segoe UI"/>
          <w:color w:val="000000"/>
          <w:sz w:val="22"/>
          <w:szCs w:val="22"/>
        </w:rPr>
        <w:t>Team</w:t>
      </w:r>
    </w:p>
    <w:p w14:paraId="2CD65A68" w14:textId="77777777" w:rsidR="00A0122A" w:rsidRPr="003527F5" w:rsidRDefault="00A0122A" w:rsidP="00672056">
      <w:pPr>
        <w:tabs>
          <w:tab w:val="center" w:pos="5179"/>
        </w:tabs>
      </w:pPr>
    </w:p>
    <w:sectPr w:rsidR="00A0122A" w:rsidRPr="003527F5" w:rsidSect="000B3935">
      <w:headerReference w:type="default" r:id="rId14"/>
      <w:pgSz w:w="12240" w:h="15840"/>
      <w:pgMar w:top="1959" w:right="1161" w:bottom="2227" w:left="1440" w:header="776" w:footer="27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9B665" w14:textId="77777777" w:rsidR="008101C9" w:rsidRDefault="008101C9" w:rsidP="000B6ECC">
      <w:r>
        <w:separator/>
      </w:r>
    </w:p>
  </w:endnote>
  <w:endnote w:type="continuationSeparator" w:id="0">
    <w:p w14:paraId="2AFAB084" w14:textId="77777777" w:rsidR="008101C9" w:rsidRDefault="008101C9" w:rsidP="000B6ECC">
      <w:r>
        <w:continuationSeparator/>
      </w:r>
    </w:p>
  </w:endnote>
  <w:endnote w:type="continuationNotice" w:id="1">
    <w:p w14:paraId="7028D07E" w14:textId="77777777" w:rsidR="008101C9" w:rsidRDefault="008101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Futura PT Book">
    <w:altName w:val="Century Gothic"/>
    <w:panose1 w:val="00000000000000000000"/>
    <w:charset w:val="4D"/>
    <w:family w:val="swiss"/>
    <w:notTrueType/>
    <w:pitch w:val="variable"/>
    <w:sig w:usb0="A00002FF" w:usb1="5000204B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4E876" w14:textId="77777777" w:rsidR="008101C9" w:rsidRDefault="008101C9" w:rsidP="000B6ECC">
      <w:r>
        <w:separator/>
      </w:r>
    </w:p>
  </w:footnote>
  <w:footnote w:type="continuationSeparator" w:id="0">
    <w:p w14:paraId="11CC65A0" w14:textId="77777777" w:rsidR="008101C9" w:rsidRDefault="008101C9" w:rsidP="000B6ECC">
      <w:r>
        <w:continuationSeparator/>
      </w:r>
    </w:p>
  </w:footnote>
  <w:footnote w:type="continuationNotice" w:id="1">
    <w:p w14:paraId="2284BEE4" w14:textId="77777777" w:rsidR="008101C9" w:rsidRDefault="008101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CC383" w14:textId="77777777" w:rsidR="00A529F0" w:rsidRDefault="00A529F0" w:rsidP="00A529F0">
    <w:pPr>
      <w:pStyle w:val="BasicParagraph"/>
      <w:tabs>
        <w:tab w:val="left" w:pos="314"/>
      </w:tabs>
      <w:suppressAutoHyphens/>
      <w:spacing w:after="47"/>
      <w:jc w:val="right"/>
      <w:rPr>
        <w:rFonts w:ascii="Futura PT Book" w:hAnsi="Futura PT Book" w:cs="Futura PT Book"/>
        <w:sz w:val="22"/>
        <w:szCs w:val="22"/>
      </w:rPr>
    </w:pPr>
    <w:r>
      <w:rPr>
        <w:rFonts w:ascii="Futura PT Book" w:hAnsi="Futura PT Book" w:cs="Futura PT Book"/>
        <w:noProof/>
        <w:sz w:val="22"/>
        <w:szCs w:val="22"/>
      </w:rPr>
      <w:drawing>
        <wp:anchor distT="0" distB="0" distL="114300" distR="114300" simplePos="0" relativeHeight="251660288" behindDoc="1" locked="0" layoutInCell="1" allowOverlap="1" wp14:anchorId="7A553D5F" wp14:editId="33205BF9">
          <wp:simplePos x="0" y="0"/>
          <wp:positionH relativeFrom="page">
            <wp:posOffset>381000</wp:posOffset>
          </wp:positionH>
          <wp:positionV relativeFrom="paragraph">
            <wp:posOffset>-540385</wp:posOffset>
          </wp:positionV>
          <wp:extent cx="1851553" cy="1847850"/>
          <wp:effectExtent l="0" t="0" r="0" b="0"/>
          <wp:wrapNone/>
          <wp:docPr id="31584986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1553" cy="184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Futura PT Book" w:hAnsi="Futura PT Book" w:cs="Futura PT Book"/>
        <w:sz w:val="22"/>
        <w:szCs w:val="22"/>
      </w:rPr>
      <w:t>Belmont Secondary School</w:t>
    </w:r>
  </w:p>
  <w:p w14:paraId="7EE8B152" w14:textId="77777777" w:rsidR="00A57470" w:rsidRDefault="00A57470" w:rsidP="00A57470">
    <w:pPr>
      <w:pStyle w:val="BasicParagraph"/>
      <w:tabs>
        <w:tab w:val="left" w:pos="314"/>
      </w:tabs>
      <w:suppressAutoHyphens/>
      <w:spacing w:after="47"/>
      <w:jc w:val="right"/>
      <w:rPr>
        <w:rFonts w:ascii="Futura PT Book" w:hAnsi="Futura PT Book" w:cs="Futura PT Book"/>
        <w:sz w:val="22"/>
        <w:szCs w:val="22"/>
      </w:rPr>
    </w:pPr>
    <w:r>
      <w:rPr>
        <w:rFonts w:ascii="Futura PT Book" w:hAnsi="Futura PT Book" w:cs="Futura PT Book"/>
        <w:sz w:val="22"/>
        <w:szCs w:val="22"/>
      </w:rPr>
      <w:t>3041Langford Lake Rd, Victoria, BC, V9B 0L9</w:t>
    </w:r>
  </w:p>
  <w:p w14:paraId="1B661444" w14:textId="611CBA6A" w:rsidR="00A57470" w:rsidRDefault="00A57470" w:rsidP="00A57470">
    <w:pPr>
      <w:pStyle w:val="BasicParagraph"/>
      <w:tabs>
        <w:tab w:val="left" w:pos="314"/>
      </w:tabs>
      <w:suppressAutoHyphens/>
      <w:spacing w:after="47"/>
      <w:jc w:val="right"/>
      <w:rPr>
        <w:rFonts w:ascii="Futura PT Book" w:hAnsi="Futura PT Book" w:cs="Futura PT Book"/>
        <w:sz w:val="22"/>
        <w:szCs w:val="22"/>
      </w:rPr>
    </w:pPr>
    <w:r>
      <w:rPr>
        <w:rFonts w:ascii="Futura PT Book" w:hAnsi="Futura PT Book" w:cs="Futura PT Book"/>
        <w:sz w:val="22"/>
        <w:szCs w:val="22"/>
      </w:rPr>
      <w:t xml:space="preserve">(250) 478-5501|belmont@sd62.bc.ca </w:t>
    </w:r>
  </w:p>
  <w:p w14:paraId="579B80C6" w14:textId="7FF7D113" w:rsidR="007B4955" w:rsidRDefault="00A57470" w:rsidP="00A57470">
    <w:pPr>
      <w:pStyle w:val="BasicParagraph"/>
      <w:tabs>
        <w:tab w:val="left" w:pos="314"/>
      </w:tabs>
      <w:suppressAutoHyphens/>
      <w:spacing w:after="47"/>
      <w:jc w:val="right"/>
      <w:rPr>
        <w:rFonts w:ascii="Futura PT Book" w:hAnsi="Futura PT Book" w:cs="Futura PT Book"/>
        <w:sz w:val="22"/>
        <w:szCs w:val="22"/>
      </w:rPr>
    </w:pPr>
    <w:r w:rsidRPr="00A57470">
      <w:rPr>
        <w:rFonts w:ascii="Futura PT Book" w:hAnsi="Futura PT Book" w:cs="Futura PT Book"/>
        <w:sz w:val="22"/>
        <w:szCs w:val="22"/>
      </w:rPr>
      <w:t>https://belmont.web.sd62.bc.ca/</w:t>
    </w:r>
    <w:r>
      <w:rPr>
        <w:rFonts w:ascii="Futura PT Book" w:hAnsi="Futura PT Book" w:cs="Futura PT Book"/>
        <w:sz w:val="22"/>
        <w:szCs w:val="22"/>
      </w:rPr>
      <w:t xml:space="preserve"> </w:t>
    </w:r>
  </w:p>
  <w:p w14:paraId="03A80DAD" w14:textId="77777777" w:rsidR="000B6ECC" w:rsidRDefault="000B6ECC" w:rsidP="000B3935">
    <w:pPr>
      <w:pStyle w:val="Header"/>
      <w:tabs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1" layoutInCell="1" allowOverlap="1" wp14:anchorId="6E80F6C5" wp14:editId="6487DA1A">
          <wp:simplePos x="0" y="0"/>
          <wp:positionH relativeFrom="page">
            <wp:posOffset>0</wp:posOffset>
          </wp:positionH>
          <wp:positionV relativeFrom="page">
            <wp:posOffset>8178165</wp:posOffset>
          </wp:positionV>
          <wp:extent cx="7778645" cy="186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645" cy="186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47C5A"/>
    <w:multiLevelType w:val="multilevel"/>
    <w:tmpl w:val="BA98D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BAC6E9F"/>
    <w:multiLevelType w:val="multilevel"/>
    <w:tmpl w:val="53DC8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FF84A7A"/>
    <w:multiLevelType w:val="multilevel"/>
    <w:tmpl w:val="E1E48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05187778">
    <w:abstractNumId w:val="0"/>
  </w:num>
  <w:num w:numId="2" w16cid:durableId="885608756">
    <w:abstractNumId w:val="1"/>
  </w:num>
  <w:num w:numId="3" w16cid:durableId="4654654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588"/>
    <w:rsid w:val="00031E6C"/>
    <w:rsid w:val="00037F81"/>
    <w:rsid w:val="00046E08"/>
    <w:rsid w:val="000A2643"/>
    <w:rsid w:val="000A37F4"/>
    <w:rsid w:val="000B3935"/>
    <w:rsid w:val="000B6ECC"/>
    <w:rsid w:val="001B42B6"/>
    <w:rsid w:val="001E5588"/>
    <w:rsid w:val="002148E7"/>
    <w:rsid w:val="0022731A"/>
    <w:rsid w:val="00233D37"/>
    <w:rsid w:val="0023533E"/>
    <w:rsid w:val="002A0B2E"/>
    <w:rsid w:val="00312D24"/>
    <w:rsid w:val="003527F5"/>
    <w:rsid w:val="003D7407"/>
    <w:rsid w:val="003F78C8"/>
    <w:rsid w:val="00446C9B"/>
    <w:rsid w:val="00492AEB"/>
    <w:rsid w:val="004F7C53"/>
    <w:rsid w:val="0053178B"/>
    <w:rsid w:val="00533957"/>
    <w:rsid w:val="005526E3"/>
    <w:rsid w:val="005A14A2"/>
    <w:rsid w:val="005C72B6"/>
    <w:rsid w:val="005E254B"/>
    <w:rsid w:val="005E2FD7"/>
    <w:rsid w:val="005F6D09"/>
    <w:rsid w:val="00603B3C"/>
    <w:rsid w:val="006100B7"/>
    <w:rsid w:val="00672056"/>
    <w:rsid w:val="006B0062"/>
    <w:rsid w:val="007234CC"/>
    <w:rsid w:val="007A0928"/>
    <w:rsid w:val="007B4955"/>
    <w:rsid w:val="007C151E"/>
    <w:rsid w:val="007D373C"/>
    <w:rsid w:val="007F21A5"/>
    <w:rsid w:val="00800A9A"/>
    <w:rsid w:val="00806AF3"/>
    <w:rsid w:val="008101C9"/>
    <w:rsid w:val="009C429B"/>
    <w:rsid w:val="009C4C7D"/>
    <w:rsid w:val="00A0122A"/>
    <w:rsid w:val="00A466BB"/>
    <w:rsid w:val="00A529F0"/>
    <w:rsid w:val="00A57470"/>
    <w:rsid w:val="00A67E04"/>
    <w:rsid w:val="00A7505B"/>
    <w:rsid w:val="00A77E0D"/>
    <w:rsid w:val="00AC6A49"/>
    <w:rsid w:val="00AE74BA"/>
    <w:rsid w:val="00B40A09"/>
    <w:rsid w:val="00B42752"/>
    <w:rsid w:val="00B82A13"/>
    <w:rsid w:val="00B93C4A"/>
    <w:rsid w:val="00BC679A"/>
    <w:rsid w:val="00BE4247"/>
    <w:rsid w:val="00BE57B2"/>
    <w:rsid w:val="00BF0E8A"/>
    <w:rsid w:val="00BF48A2"/>
    <w:rsid w:val="00C1621B"/>
    <w:rsid w:val="00C33DB9"/>
    <w:rsid w:val="00C53FB3"/>
    <w:rsid w:val="00C7637E"/>
    <w:rsid w:val="00CB5119"/>
    <w:rsid w:val="00CC1742"/>
    <w:rsid w:val="00D3392B"/>
    <w:rsid w:val="00DB2B8C"/>
    <w:rsid w:val="00DC6CAD"/>
    <w:rsid w:val="00DE2A3C"/>
    <w:rsid w:val="00E103FE"/>
    <w:rsid w:val="00E26890"/>
    <w:rsid w:val="00E81ACF"/>
    <w:rsid w:val="00EE30C1"/>
    <w:rsid w:val="00EE472A"/>
    <w:rsid w:val="00F3349E"/>
    <w:rsid w:val="00F759C3"/>
    <w:rsid w:val="00FF3E15"/>
    <w:rsid w:val="00FF7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343765"/>
  <w15:chartTrackingRefBased/>
  <w15:docId w15:val="{ABE038AD-6AF9-4DA6-A4A9-5027C7DCA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6E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6ECC"/>
  </w:style>
  <w:style w:type="paragraph" w:styleId="Footer">
    <w:name w:val="footer"/>
    <w:basedOn w:val="Normal"/>
    <w:link w:val="FooterChar"/>
    <w:uiPriority w:val="99"/>
    <w:unhideWhenUsed/>
    <w:rsid w:val="000B6E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6ECC"/>
  </w:style>
  <w:style w:type="paragraph" w:customStyle="1" w:styleId="BasicParagraph">
    <w:name w:val="[Basic Paragraph]"/>
    <w:basedOn w:val="Normal"/>
    <w:uiPriority w:val="99"/>
    <w:rsid w:val="007B495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FF7AB7"/>
    <w:pPr>
      <w:ind w:left="720"/>
      <w:contextualSpacing/>
    </w:pPr>
  </w:style>
  <w:style w:type="paragraph" w:customStyle="1" w:styleId="paragraph">
    <w:name w:val="paragraph"/>
    <w:basedOn w:val="Normal"/>
    <w:rsid w:val="00C53FB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normaltextrun">
    <w:name w:val="normaltextrun"/>
    <w:basedOn w:val="DefaultParagraphFont"/>
    <w:rsid w:val="00C53FB3"/>
  </w:style>
  <w:style w:type="character" w:customStyle="1" w:styleId="eop">
    <w:name w:val="eop"/>
    <w:basedOn w:val="DefaultParagraphFont"/>
    <w:rsid w:val="00C53FB3"/>
  </w:style>
  <w:style w:type="character" w:customStyle="1" w:styleId="tabchar">
    <w:name w:val="tabchar"/>
    <w:basedOn w:val="DefaultParagraphFont"/>
    <w:rsid w:val="00C53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5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1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2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3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6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3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6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3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belmontbulletin.blog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belmont.web.sd62.bc.ca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elmont.web.sd62.bc.ca/students/gr-9-course-selection-booklet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cgillivray\Downloads\SD62%20General%20Letterhead%20(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0221C056C5CE48BD66269FFE584498" ma:contentTypeVersion="13" ma:contentTypeDescription="Create a new document." ma:contentTypeScope="" ma:versionID="4eb76a08a6455d1068d1c789c1c3babd">
  <xsd:schema xmlns:xsd="http://www.w3.org/2001/XMLSchema" xmlns:xs="http://www.w3.org/2001/XMLSchema" xmlns:p="http://schemas.microsoft.com/office/2006/metadata/properties" xmlns:ns3="162a9bcd-e328-430c-95c6-11f74818b83a" xmlns:ns4="7578d63f-dfa8-424f-890f-8603150f70ed" targetNamespace="http://schemas.microsoft.com/office/2006/metadata/properties" ma:root="true" ma:fieldsID="f661a776fe32fd9ea7c0a4c14fd1c9df" ns3:_="" ns4:_="">
    <xsd:import namespace="162a9bcd-e328-430c-95c6-11f74818b83a"/>
    <xsd:import namespace="7578d63f-dfa8-424f-890f-8603150f70e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2a9bcd-e328-430c-95c6-11f74818b83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78d63f-dfa8-424f-890f-8603150f70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578d63f-dfa8-424f-890f-8603150f70e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C965B48-7B42-49C5-82BB-4930FCA02C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2a9bcd-e328-430c-95c6-11f74818b83a"/>
    <ds:schemaRef ds:uri="7578d63f-dfa8-424f-890f-8603150f70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BA2137-67BB-4FDE-8823-4810B97240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522B9C-A8DF-47D3-AD6D-704A621AA5F9}">
  <ds:schemaRefs>
    <ds:schemaRef ds:uri="http://schemas.microsoft.com/office/2006/metadata/properties"/>
    <ds:schemaRef ds:uri="http://schemas.microsoft.com/office/infopath/2007/PartnerControls"/>
    <ds:schemaRef ds:uri="7578d63f-dfa8-424f-890f-8603150f70ed"/>
  </ds:schemaRefs>
</ds:datastoreItem>
</file>

<file path=customXml/itemProps4.xml><?xml version="1.0" encoding="utf-8"?>
<ds:datastoreItem xmlns:ds="http://schemas.openxmlformats.org/officeDocument/2006/customXml" ds:itemID="{5C7608D1-AB80-4805-988B-C60EF155B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SD62 General Letterhead (4)</Template>
  <TotalTime>313</TotalTime>
  <Pages>2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McGillivray</dc:creator>
  <cp:keywords/>
  <dc:description/>
  <cp:lastModifiedBy>Cam Smith</cp:lastModifiedBy>
  <cp:revision>23</cp:revision>
  <cp:lastPrinted>2024-01-08T21:11:00Z</cp:lastPrinted>
  <dcterms:created xsi:type="dcterms:W3CDTF">2023-12-21T16:38:00Z</dcterms:created>
  <dcterms:modified xsi:type="dcterms:W3CDTF">2025-01-08T23:49:00Z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22a30bc531972b6358090f4878cc56f758b9a12e5e173c0d7706b7f991b946d1</vt:lpwstr>
  </property>
  <property fmtid="{D5CDD505-2E9C-101B-9397-08002B2CF9AE}" pid="3" name="ContentTypeId">
    <vt:lpwstr>0x0101001F0221C056C5CE48BD66269FFE584498</vt:lpwstr>
  </property>
</Properties>
</file>